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11" w:rsidRPr="00E941AB" w:rsidRDefault="008C5211" w:rsidP="008C5211">
      <w:pPr>
        <w:autoSpaceDE w:val="0"/>
        <w:autoSpaceDN w:val="0"/>
        <w:adjustRightInd w:val="0"/>
        <w:spacing w:after="0" w:line="240" w:lineRule="auto"/>
        <w:jc w:val="right"/>
        <w:rPr>
          <w:rFonts w:ascii="Helvetica LT Std Light" w:hAnsi="Helvetica LT Std Light" w:cs="Arial"/>
          <w:color w:val="000000"/>
          <w:sz w:val="24"/>
          <w:szCs w:val="24"/>
          <w:lang w:val="en-GB"/>
        </w:rPr>
      </w:pPr>
    </w:p>
    <w:p w:rsidR="00FB5FD5" w:rsidRPr="00E941AB" w:rsidRDefault="00FB5FD5" w:rsidP="00FB5FD5">
      <w:pPr>
        <w:jc w:val="center"/>
        <w:rPr>
          <w:rFonts w:ascii="Helvetica LT Std Light" w:hAnsi="Helvetica LT Std Light" w:cs="Arial"/>
          <w:b/>
        </w:rPr>
      </w:pPr>
      <w:r w:rsidRPr="00E941AB">
        <w:rPr>
          <w:rFonts w:ascii="Helvetica LT Std Light" w:hAnsi="Helvetica LT Std Light" w:cs="Arial"/>
          <w:b/>
        </w:rPr>
        <w:t>FICHA POSTULACIÓN PASANTÍAS INVI</w:t>
      </w:r>
    </w:p>
    <w:p w:rsidR="00FB5FD5" w:rsidRPr="00E941AB" w:rsidRDefault="00FB5FD5" w:rsidP="00FB5FD5">
      <w:pPr>
        <w:rPr>
          <w:rFonts w:ascii="Helvetica LT Std Light" w:hAnsi="Helvetica LT Std Light" w:cs="Arial"/>
        </w:rPr>
      </w:pPr>
      <w:r w:rsidRPr="00E941AB">
        <w:rPr>
          <w:rFonts w:ascii="Helvetica LT Std Light" w:hAnsi="Helvetica LT Std Light" w:cs="Arial"/>
        </w:rPr>
        <w:t xml:space="preserve">Para los(as) investigadores (as) interesados en realizar una pasantía de investigación en el INVI, se les solicita completar este formulario y hacerlo llegar al </w:t>
      </w:r>
      <w:r w:rsidR="009B4393" w:rsidRPr="00E941AB">
        <w:rPr>
          <w:rFonts w:ascii="Helvetica LT Std Light" w:hAnsi="Helvetica LT Std Light" w:cs="Arial"/>
        </w:rPr>
        <w:t>correo electrónico</w:t>
      </w:r>
      <w:r w:rsidRPr="00E941AB">
        <w:rPr>
          <w:rFonts w:ascii="Helvetica LT Std Light" w:hAnsi="Helvetica LT Std Light" w:cs="Arial"/>
        </w:rPr>
        <w:t xml:space="preserve"> invi@uchilefau.cl</w:t>
      </w:r>
    </w:p>
    <w:tbl>
      <w:tblPr>
        <w:tblStyle w:val="Listamedia1-nfasis5"/>
        <w:tblW w:w="10173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8" w:space="0" w:color="595959" w:themeColor="text1" w:themeTint="A6"/>
          <w:insideV w:val="single" w:sz="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992"/>
        <w:gridCol w:w="7181"/>
      </w:tblGrid>
      <w:tr w:rsidR="00FB5FD5" w:rsidRPr="00E941AB" w:rsidTr="00B54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Nombre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Profesión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0F1FED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0F1FED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Grado académico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0F1FED" w:rsidRPr="00E941AB" w:rsidRDefault="000F1FED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 xml:space="preserve">Institución donde </w:t>
            </w:r>
            <w:r w:rsidR="00E941AB" w:rsidRPr="00E941AB">
              <w:rPr>
                <w:rFonts w:ascii="Helvetica LT Std Light" w:hAnsi="Helvetica LT Std Light" w:cs="Arial"/>
                <w:b w:val="0"/>
              </w:rPr>
              <w:t>trabaja/estudia</w:t>
            </w: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Dirección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Correo electrónico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Teléfono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Fecha de nacimiento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Cargo actual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Título de investigación en la que desea trabaja</w:t>
            </w:r>
            <w:r w:rsidR="00E941AB" w:rsidRPr="00E941AB">
              <w:rPr>
                <w:rFonts w:ascii="Helvetica LT Std Light" w:hAnsi="Helvetica LT Std Light" w:cs="Arial"/>
                <w:b w:val="0"/>
              </w:rPr>
              <w:t>r</w:t>
            </w:r>
            <w:r w:rsidRPr="00E941AB">
              <w:rPr>
                <w:rFonts w:ascii="Helvetica LT Std Light" w:hAnsi="Helvetica LT Std Light" w:cs="Arial"/>
                <w:b w:val="0"/>
              </w:rPr>
              <w:t xml:space="preserve"> durante su estadía en el INVI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Breve resumen de investigación (menos de 100 palabras)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Profesor guía solicitado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 xml:space="preserve">Objetivo de la </w:t>
            </w:r>
            <w:r w:rsidR="00E941AB">
              <w:rPr>
                <w:rFonts w:ascii="Helvetica LT Std Light" w:hAnsi="Helvetica LT Std Light" w:cs="Arial"/>
                <w:b w:val="0"/>
              </w:rPr>
              <w:t>p</w:t>
            </w:r>
            <w:r w:rsidRPr="00E941AB">
              <w:rPr>
                <w:rFonts w:ascii="Helvetica LT Std Light" w:hAnsi="Helvetica LT Std Light" w:cs="Arial"/>
                <w:b w:val="0"/>
              </w:rPr>
              <w:t>asantía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lastRenderedPageBreak/>
              <w:t>Principales actividades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 xml:space="preserve">Duración de </w:t>
            </w:r>
            <w:r w:rsidR="00E941AB" w:rsidRPr="00E941AB">
              <w:rPr>
                <w:rFonts w:ascii="Helvetica LT Std Light" w:hAnsi="Helvetica LT Std Light" w:cs="Arial"/>
                <w:b w:val="0"/>
              </w:rPr>
              <w:t>pasantía y fechas tentativas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 xml:space="preserve">Plan de </w:t>
            </w:r>
            <w:r w:rsidR="00E941AB" w:rsidRPr="00E941AB">
              <w:rPr>
                <w:rFonts w:ascii="Helvetica LT Std Light" w:hAnsi="Helvetica LT Std Light" w:cs="Arial"/>
                <w:b w:val="0"/>
              </w:rPr>
              <w:t>trabajo (desglose semanal de principales actividades y/o productos</w:t>
            </w:r>
            <w:r w:rsidRPr="00E941AB">
              <w:rPr>
                <w:rFonts w:ascii="Helvetica LT Std Light" w:hAnsi="Helvetica LT Std Light" w:cs="Arial"/>
                <w:b w:val="0"/>
              </w:rPr>
              <w:t>)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0F1FED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 xml:space="preserve">Fuente de </w:t>
            </w:r>
            <w:r w:rsidR="00E941AB" w:rsidRPr="00E941AB">
              <w:rPr>
                <w:rFonts w:ascii="Helvetica LT Std Light" w:hAnsi="Helvetica LT Std Light" w:cs="Arial"/>
                <w:b w:val="0"/>
              </w:rPr>
              <w:t>financiam</w:t>
            </w:r>
            <w:r w:rsidR="00FB5FD5" w:rsidRPr="00E941AB">
              <w:rPr>
                <w:rFonts w:ascii="Helvetica LT Std Light" w:hAnsi="Helvetica LT Std Light" w:cs="Arial"/>
                <w:b w:val="0"/>
              </w:rPr>
              <w:t>iento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Disponibilidad de hacer clase-presentaciones. Si es así</w:t>
            </w:r>
            <w:r w:rsidR="00E057B4">
              <w:rPr>
                <w:rFonts w:ascii="Helvetica LT Std Light" w:hAnsi="Helvetica LT Std Light" w:cs="Arial"/>
                <w:b w:val="0"/>
              </w:rPr>
              <w:t>, en qué</w:t>
            </w:r>
            <w:bookmarkStart w:id="0" w:name="_GoBack"/>
            <w:bookmarkEnd w:id="0"/>
            <w:r w:rsidRPr="00E941AB">
              <w:rPr>
                <w:rFonts w:ascii="Helvetica LT Std Light" w:hAnsi="Helvetica LT Std Light" w:cs="Arial"/>
                <w:b w:val="0"/>
              </w:rPr>
              <w:t xml:space="preserve"> temáticas</w:t>
            </w:r>
          </w:p>
        </w:tc>
        <w:tc>
          <w:tcPr>
            <w:tcW w:w="7181" w:type="dxa"/>
            <w:shd w:val="clear" w:color="auto" w:fill="auto"/>
          </w:tcPr>
          <w:p w:rsidR="00FB5FD5" w:rsidRPr="00E941AB" w:rsidRDefault="00FB5FD5" w:rsidP="00E941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  <w:tr w:rsidR="00FB5FD5" w:rsidRPr="00E941AB" w:rsidTr="00B54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auto"/>
          </w:tcPr>
          <w:p w:rsidR="00FB5FD5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  <w:r w:rsidRPr="00E941AB">
              <w:rPr>
                <w:rFonts w:ascii="Helvetica LT Std Light" w:hAnsi="Helvetica LT Std Light" w:cs="Arial"/>
                <w:b w:val="0"/>
              </w:rPr>
              <w:t>Incluir breve cv</w:t>
            </w: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  <w:p w:rsidR="00E941AB" w:rsidRPr="00E941AB" w:rsidRDefault="00E941AB" w:rsidP="00E941AB">
            <w:pPr>
              <w:spacing w:after="0" w:line="240" w:lineRule="auto"/>
              <w:rPr>
                <w:rFonts w:ascii="Helvetica LT Std Light" w:hAnsi="Helvetica LT Std Light" w:cs="Arial"/>
                <w:b w:val="0"/>
              </w:rPr>
            </w:pPr>
          </w:p>
        </w:tc>
        <w:tc>
          <w:tcPr>
            <w:tcW w:w="7181" w:type="dxa"/>
            <w:shd w:val="clear" w:color="auto" w:fill="auto"/>
          </w:tcPr>
          <w:p w:rsidR="009B4393" w:rsidRPr="00E941AB" w:rsidRDefault="009B4393" w:rsidP="00E941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Light" w:hAnsi="Helvetica LT Std Light" w:cs="Arial"/>
              </w:rPr>
            </w:pPr>
          </w:p>
        </w:tc>
      </w:tr>
    </w:tbl>
    <w:p w:rsidR="00FB5FD5" w:rsidRPr="00E941AB" w:rsidRDefault="00FB5FD5" w:rsidP="009B4393">
      <w:pPr>
        <w:spacing w:after="0" w:line="240" w:lineRule="auto"/>
        <w:rPr>
          <w:rFonts w:ascii="Helvetica LT Std Light" w:hAnsi="Helvetica LT Std Light" w:cs="Arial"/>
          <w:sz w:val="10"/>
        </w:rPr>
      </w:pPr>
    </w:p>
    <w:sectPr w:rsidR="00FB5FD5" w:rsidRPr="00E941AB" w:rsidSect="009B4393">
      <w:headerReference w:type="default" r:id="rId8"/>
      <w:headerReference w:type="first" r:id="rId9"/>
      <w:footerReference w:type="first" r:id="rId10"/>
      <w:pgSz w:w="12240" w:h="15840" w:code="1"/>
      <w:pgMar w:top="1440" w:right="1080" w:bottom="1440" w:left="1080" w:header="62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4A6" w:rsidRDefault="00FF14A6" w:rsidP="0082428C">
      <w:pPr>
        <w:spacing w:after="0" w:line="240" w:lineRule="auto"/>
      </w:pPr>
      <w:r>
        <w:separator/>
      </w:r>
    </w:p>
  </w:endnote>
  <w:endnote w:type="continuationSeparator" w:id="0">
    <w:p w:rsidR="00FF14A6" w:rsidRDefault="00FF14A6" w:rsidP="0082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LT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362"/>
      <w:gridCol w:w="4718"/>
      <w:gridCol w:w="3119"/>
    </w:tblGrid>
    <w:tr w:rsidR="00B169AA" w:rsidRPr="00B61816" w:rsidTr="00924117">
      <w:trPr>
        <w:trHeight w:val="734"/>
      </w:trPr>
      <w:tc>
        <w:tcPr>
          <w:tcW w:w="3362" w:type="dxa"/>
          <w:tcMar>
            <w:top w:w="99" w:type="dxa"/>
            <w:left w:w="142" w:type="dxa"/>
            <w:bottom w:w="74" w:type="dxa"/>
            <w:right w:w="142" w:type="dxa"/>
          </w:tcMar>
        </w:tcPr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 xml:space="preserve"> </w:t>
          </w:r>
        </w:p>
      </w:tc>
      <w:tc>
        <w:tcPr>
          <w:tcW w:w="4718" w:type="dxa"/>
          <w:tcMar>
            <w:top w:w="99" w:type="dxa"/>
            <w:left w:w="142" w:type="dxa"/>
            <w:bottom w:w="74" w:type="dxa"/>
            <w:right w:w="142" w:type="dxa"/>
          </w:tcMar>
          <w:hideMark/>
        </w:tcPr>
        <w:p w:rsidR="00B169AA" w:rsidRDefault="009F314E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INSTITUTO DE LA VIVIENDA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FACULTAD DE ARQUITECTURA Y URBANISMO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PORTUGAL #84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CASILLA 3387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 xml:space="preserve">SANTIAGO, CHILE  </w:t>
          </w:r>
        </w:p>
      </w:tc>
      <w:tc>
        <w:tcPr>
          <w:tcW w:w="3119" w:type="dxa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  <w:lang w:val="en-US"/>
            </w:rPr>
          </w:pPr>
          <w:proofErr w:type="spellStart"/>
          <w:proofErr w:type="gramStart"/>
          <w:r>
            <w:rPr>
              <w:rFonts w:ascii="Trebuchet MS" w:hAnsi="Trebuchet MS"/>
              <w:color w:val="7F7F7F"/>
              <w:sz w:val="14"/>
              <w:szCs w:val="14"/>
              <w:lang w:val="en-US"/>
            </w:rPr>
            <w:t>tf</w:t>
          </w:r>
          <w:proofErr w:type="spellEnd"/>
          <w:proofErr w:type="gramEnd"/>
          <w:r>
            <w:rPr>
              <w:rFonts w:ascii="Trebuchet MS" w:hAnsi="Trebuchet MS"/>
              <w:color w:val="7F7F7F"/>
              <w:sz w:val="14"/>
              <w:szCs w:val="14"/>
              <w:lang w:val="en-US"/>
            </w:rPr>
            <w:t xml:space="preserve">. (02) </w:t>
          </w:r>
          <w:r w:rsidRPr="00B169AA">
            <w:rPr>
              <w:rFonts w:ascii="Trebuchet MS" w:hAnsi="Trebuchet MS"/>
              <w:color w:val="7F7F7F"/>
              <w:sz w:val="14"/>
              <w:szCs w:val="14"/>
              <w:lang w:val="en-US"/>
            </w:rPr>
            <w:t>978</w:t>
          </w:r>
          <w:r w:rsidR="009D35AC">
            <w:rPr>
              <w:rFonts w:ascii="Trebuchet MS" w:hAnsi="Trebuchet MS"/>
              <w:color w:val="7F7F7F"/>
              <w:sz w:val="14"/>
              <w:szCs w:val="14"/>
              <w:lang w:val="en-US"/>
            </w:rPr>
            <w:t xml:space="preserve"> </w:t>
          </w:r>
          <w:r w:rsidRPr="00B169AA">
            <w:rPr>
              <w:rFonts w:ascii="Trebuchet MS" w:hAnsi="Trebuchet MS"/>
              <w:color w:val="7F7F7F"/>
              <w:sz w:val="14"/>
              <w:szCs w:val="14"/>
              <w:lang w:val="en-US"/>
            </w:rPr>
            <w:t>30</w:t>
          </w:r>
          <w:r w:rsidR="009D35AC">
            <w:rPr>
              <w:rFonts w:ascii="Trebuchet MS" w:hAnsi="Trebuchet MS"/>
              <w:color w:val="7F7F7F"/>
              <w:sz w:val="14"/>
              <w:szCs w:val="14"/>
              <w:lang w:val="en-US"/>
            </w:rPr>
            <w:t xml:space="preserve"> </w:t>
          </w:r>
          <w:r w:rsidRPr="00B169AA">
            <w:rPr>
              <w:rFonts w:ascii="Trebuchet MS" w:hAnsi="Trebuchet MS"/>
              <w:color w:val="7F7F7F"/>
              <w:sz w:val="14"/>
              <w:szCs w:val="14"/>
              <w:lang w:val="en-US"/>
            </w:rPr>
            <w:t>37</w:t>
          </w:r>
          <w:r w:rsidR="009D35AC">
            <w:rPr>
              <w:rFonts w:ascii="Trebuchet MS" w:hAnsi="Trebuchet MS"/>
              <w:color w:val="7F7F7F"/>
              <w:sz w:val="14"/>
              <w:szCs w:val="14"/>
              <w:lang w:val="en-US"/>
            </w:rPr>
            <w:t xml:space="preserve"> fax (02)222 26 61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  <w:lang w:val="en-US"/>
            </w:rPr>
          </w:pPr>
          <w:proofErr w:type="gramStart"/>
          <w:r>
            <w:rPr>
              <w:rFonts w:ascii="Trebuchet MS" w:hAnsi="Trebuchet MS"/>
              <w:color w:val="7F7F7F"/>
              <w:sz w:val="14"/>
              <w:szCs w:val="14"/>
              <w:lang w:val="en-US"/>
            </w:rPr>
            <w:t>e-mail</w:t>
          </w:r>
          <w:proofErr w:type="gramEnd"/>
          <w:r>
            <w:rPr>
              <w:rFonts w:ascii="Trebuchet MS" w:hAnsi="Trebuchet MS"/>
              <w:color w:val="7F7F7F"/>
              <w:sz w:val="14"/>
              <w:szCs w:val="14"/>
              <w:lang w:val="en-US"/>
            </w:rPr>
            <w:t xml:space="preserve">. </w:t>
          </w:r>
          <w:r w:rsidR="009D35AC">
            <w:rPr>
              <w:rFonts w:ascii="Trebuchet MS" w:hAnsi="Trebuchet MS"/>
              <w:color w:val="7F7F7F"/>
              <w:sz w:val="14"/>
              <w:szCs w:val="14"/>
              <w:lang w:val="en-US"/>
            </w:rPr>
            <w:t>invi</w:t>
          </w:r>
          <w:r w:rsidRPr="00B169AA">
            <w:rPr>
              <w:rFonts w:ascii="Trebuchet MS" w:hAnsi="Trebuchet MS"/>
              <w:color w:val="7F7F7F"/>
              <w:sz w:val="14"/>
              <w:szCs w:val="14"/>
              <w:lang w:val="en-US"/>
            </w:rPr>
            <w:t>@uchilefau.cl</w:t>
          </w:r>
        </w:p>
        <w:p w:rsidR="00B169AA" w:rsidRDefault="00B169AA" w:rsidP="00924117">
          <w:pPr>
            <w:pStyle w:val="Piedepgina"/>
            <w:rPr>
              <w:rFonts w:ascii="Trebuchet MS" w:hAnsi="Trebuchet MS"/>
              <w:color w:val="7F7F7F"/>
              <w:sz w:val="14"/>
              <w:szCs w:val="14"/>
              <w:lang w:val="en-US"/>
            </w:rPr>
          </w:pPr>
          <w:r>
            <w:rPr>
              <w:rFonts w:ascii="Trebuchet MS" w:hAnsi="Trebuchet MS"/>
              <w:color w:val="7F7F7F"/>
              <w:sz w:val="14"/>
              <w:szCs w:val="14"/>
              <w:lang w:val="en-US"/>
            </w:rPr>
            <w:t>www.fau.uchile.cl</w:t>
          </w:r>
        </w:p>
      </w:tc>
    </w:tr>
  </w:tbl>
  <w:p w:rsidR="00701692" w:rsidRPr="00701692" w:rsidRDefault="0070169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4A6" w:rsidRDefault="00FF14A6" w:rsidP="0082428C">
      <w:pPr>
        <w:spacing w:after="0" w:line="240" w:lineRule="auto"/>
      </w:pPr>
      <w:r>
        <w:separator/>
      </w:r>
    </w:p>
  </w:footnote>
  <w:footnote w:type="continuationSeparator" w:id="0">
    <w:p w:rsidR="00FF14A6" w:rsidRDefault="00FF14A6" w:rsidP="0082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8415"/>
      <w:gridCol w:w="1881"/>
    </w:tblGrid>
    <w:tr w:rsidR="004D797C" w:rsidRPr="002077F1" w:rsidTr="00804007">
      <w:trPr>
        <w:trHeight w:val="564"/>
      </w:trPr>
      <w:tc>
        <w:tcPr>
          <w:tcW w:w="9039" w:type="dxa"/>
          <w:shd w:val="clear" w:color="auto" w:fill="auto"/>
          <w:vAlign w:val="bottom"/>
        </w:tcPr>
        <w:p w:rsidR="004D797C" w:rsidRPr="002077F1" w:rsidRDefault="004D797C" w:rsidP="00804007">
          <w:pPr>
            <w:spacing w:after="100" w:afterAutospacing="1" w:line="240" w:lineRule="auto"/>
            <w:rPr>
              <w:rFonts w:ascii="Trebuchet MS" w:hAnsi="Trebuchet MS"/>
              <w:sz w:val="24"/>
              <w:szCs w:val="24"/>
            </w:rPr>
          </w:pPr>
          <w:r>
            <w:rPr>
              <w:rFonts w:ascii="Trebuchet MS" w:hAnsi="Trebuchet MS"/>
              <w:sz w:val="24"/>
              <w:szCs w:val="24"/>
            </w:rPr>
            <w:t>INSTITUTO DE LA VIVIENDA</w:t>
          </w:r>
        </w:p>
      </w:tc>
      <w:tc>
        <w:tcPr>
          <w:tcW w:w="1901" w:type="dxa"/>
          <w:vMerge w:val="restart"/>
          <w:shd w:val="clear" w:color="auto" w:fill="auto"/>
        </w:tcPr>
        <w:p w:rsidR="004D797C" w:rsidRPr="002077F1" w:rsidRDefault="004D797C" w:rsidP="00804007">
          <w:pPr>
            <w:spacing w:after="0" w:line="240" w:lineRule="auto"/>
            <w:jc w:val="right"/>
          </w:pPr>
          <w:r>
            <w:rPr>
              <w:noProof/>
              <w:lang w:eastAsia="es-CL"/>
            </w:rPr>
            <w:drawing>
              <wp:inline distT="0" distB="0" distL="0" distR="0" wp14:anchorId="55D3CA41" wp14:editId="3902FB8D">
                <wp:extent cx="907334" cy="671832"/>
                <wp:effectExtent l="0" t="0" r="762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a INVEST TRAZ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7334" cy="671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D797C" w:rsidRPr="002077F1" w:rsidTr="00804007">
      <w:trPr>
        <w:trHeight w:val="317"/>
      </w:trPr>
      <w:tc>
        <w:tcPr>
          <w:tcW w:w="9039" w:type="dxa"/>
          <w:shd w:val="clear" w:color="auto" w:fill="auto"/>
        </w:tcPr>
        <w:p w:rsidR="004D797C" w:rsidRPr="002077F1" w:rsidRDefault="004D797C" w:rsidP="00804007">
          <w:pPr>
            <w:spacing w:after="0" w:line="240" w:lineRule="auto"/>
            <w:rPr>
              <w:rFonts w:ascii="Trebuchet MS" w:hAnsi="Trebuchet MS"/>
              <w:color w:val="7F7F7F"/>
              <w:sz w:val="32"/>
              <w:szCs w:val="32"/>
            </w:rPr>
          </w:pPr>
        </w:p>
      </w:tc>
      <w:tc>
        <w:tcPr>
          <w:tcW w:w="1901" w:type="dxa"/>
          <w:vMerge/>
          <w:shd w:val="clear" w:color="auto" w:fill="auto"/>
        </w:tcPr>
        <w:p w:rsidR="004D797C" w:rsidRPr="002077F1" w:rsidRDefault="004D797C" w:rsidP="00804007">
          <w:pPr>
            <w:spacing w:after="0" w:line="240" w:lineRule="auto"/>
          </w:pPr>
        </w:p>
      </w:tc>
    </w:tr>
  </w:tbl>
  <w:p w:rsidR="0082428C" w:rsidRPr="0082428C" w:rsidRDefault="0082428C">
    <w:pPr>
      <w:pStyle w:val="Encabezado"/>
      <w:rPr>
        <w:rFonts w:ascii="Trebuchet MS" w:hAnsi="Trebuchet MS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8415"/>
      <w:gridCol w:w="1881"/>
    </w:tblGrid>
    <w:tr w:rsidR="000326AF" w:rsidRPr="002077F1" w:rsidTr="002077F1">
      <w:trPr>
        <w:trHeight w:val="564"/>
      </w:trPr>
      <w:tc>
        <w:tcPr>
          <w:tcW w:w="9039" w:type="dxa"/>
          <w:shd w:val="clear" w:color="auto" w:fill="auto"/>
          <w:vAlign w:val="bottom"/>
        </w:tcPr>
        <w:p w:rsidR="000326AF" w:rsidRPr="002077F1" w:rsidRDefault="001B346C" w:rsidP="00061F6D">
          <w:pPr>
            <w:spacing w:after="100" w:afterAutospacing="1" w:line="240" w:lineRule="auto"/>
            <w:rPr>
              <w:rFonts w:ascii="Trebuchet MS" w:hAnsi="Trebuchet MS"/>
              <w:sz w:val="24"/>
              <w:szCs w:val="24"/>
            </w:rPr>
          </w:pPr>
          <w:r>
            <w:rPr>
              <w:rFonts w:ascii="Trebuchet MS" w:hAnsi="Trebuchet MS"/>
              <w:sz w:val="24"/>
              <w:szCs w:val="24"/>
            </w:rPr>
            <w:t xml:space="preserve">INSTITUTO </w:t>
          </w:r>
          <w:r w:rsidR="00061F6D">
            <w:rPr>
              <w:rFonts w:ascii="Trebuchet MS" w:hAnsi="Trebuchet MS"/>
              <w:sz w:val="24"/>
              <w:szCs w:val="24"/>
            </w:rPr>
            <w:t>DE LA VIVIENDA</w:t>
          </w:r>
        </w:p>
      </w:tc>
      <w:tc>
        <w:tcPr>
          <w:tcW w:w="1901" w:type="dxa"/>
          <w:vMerge w:val="restart"/>
          <w:shd w:val="clear" w:color="auto" w:fill="auto"/>
        </w:tcPr>
        <w:p w:rsidR="000326AF" w:rsidRPr="002077F1" w:rsidRDefault="00D77BF9" w:rsidP="002077F1">
          <w:pPr>
            <w:spacing w:after="0" w:line="240" w:lineRule="auto"/>
            <w:jc w:val="right"/>
          </w:pPr>
          <w:r>
            <w:rPr>
              <w:noProof/>
              <w:lang w:eastAsia="es-CL"/>
            </w:rPr>
            <w:drawing>
              <wp:inline distT="0" distB="0" distL="0" distR="0" wp14:anchorId="60343C0A" wp14:editId="4EF02E63">
                <wp:extent cx="907334" cy="671832"/>
                <wp:effectExtent l="0" t="0" r="762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a INVEST TRAZ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7334" cy="671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26AF" w:rsidRPr="002077F1" w:rsidTr="002077F1">
      <w:trPr>
        <w:trHeight w:val="317"/>
      </w:trPr>
      <w:tc>
        <w:tcPr>
          <w:tcW w:w="9039" w:type="dxa"/>
          <w:shd w:val="clear" w:color="auto" w:fill="auto"/>
        </w:tcPr>
        <w:p w:rsidR="000326AF" w:rsidRPr="002077F1" w:rsidRDefault="000326AF" w:rsidP="00DB5A98">
          <w:pPr>
            <w:spacing w:after="0" w:line="240" w:lineRule="auto"/>
            <w:rPr>
              <w:rFonts w:ascii="Trebuchet MS" w:hAnsi="Trebuchet MS"/>
              <w:color w:val="7F7F7F"/>
              <w:sz w:val="32"/>
              <w:szCs w:val="32"/>
            </w:rPr>
          </w:pPr>
        </w:p>
      </w:tc>
      <w:tc>
        <w:tcPr>
          <w:tcW w:w="1901" w:type="dxa"/>
          <w:vMerge/>
          <w:shd w:val="clear" w:color="auto" w:fill="auto"/>
        </w:tcPr>
        <w:p w:rsidR="000326AF" w:rsidRPr="002077F1" w:rsidRDefault="000326AF" w:rsidP="002077F1">
          <w:pPr>
            <w:spacing w:after="0" w:line="240" w:lineRule="auto"/>
          </w:pPr>
        </w:p>
      </w:tc>
    </w:tr>
  </w:tbl>
  <w:p w:rsidR="0082428C" w:rsidRPr="00701692" w:rsidRDefault="0082428C" w:rsidP="000326A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C0D"/>
    <w:rsid w:val="000326AF"/>
    <w:rsid w:val="000339BD"/>
    <w:rsid w:val="00037AE7"/>
    <w:rsid w:val="00061F6D"/>
    <w:rsid w:val="000F1FED"/>
    <w:rsid w:val="001604F4"/>
    <w:rsid w:val="001B346C"/>
    <w:rsid w:val="001E6C29"/>
    <w:rsid w:val="00203714"/>
    <w:rsid w:val="00207513"/>
    <w:rsid w:val="002077F1"/>
    <w:rsid w:val="00221919"/>
    <w:rsid w:val="00251506"/>
    <w:rsid w:val="00263115"/>
    <w:rsid w:val="00283682"/>
    <w:rsid w:val="002A76C9"/>
    <w:rsid w:val="002B0F2C"/>
    <w:rsid w:val="002C2853"/>
    <w:rsid w:val="002C5691"/>
    <w:rsid w:val="003941E2"/>
    <w:rsid w:val="003A5A38"/>
    <w:rsid w:val="003C4D37"/>
    <w:rsid w:val="003F23FF"/>
    <w:rsid w:val="00415665"/>
    <w:rsid w:val="00450C0D"/>
    <w:rsid w:val="00465EA9"/>
    <w:rsid w:val="004A1D13"/>
    <w:rsid w:val="004D797C"/>
    <w:rsid w:val="005279B2"/>
    <w:rsid w:val="00590B30"/>
    <w:rsid w:val="005C35EE"/>
    <w:rsid w:val="00641948"/>
    <w:rsid w:val="006A7970"/>
    <w:rsid w:val="006C5EB2"/>
    <w:rsid w:val="006D176F"/>
    <w:rsid w:val="006F5034"/>
    <w:rsid w:val="00701692"/>
    <w:rsid w:val="007065FA"/>
    <w:rsid w:val="008053B0"/>
    <w:rsid w:val="0082428C"/>
    <w:rsid w:val="00832EA5"/>
    <w:rsid w:val="00834439"/>
    <w:rsid w:val="00865093"/>
    <w:rsid w:val="00883C6E"/>
    <w:rsid w:val="008960F2"/>
    <w:rsid w:val="008C5211"/>
    <w:rsid w:val="008E4CE9"/>
    <w:rsid w:val="008F2D57"/>
    <w:rsid w:val="00901F73"/>
    <w:rsid w:val="00922140"/>
    <w:rsid w:val="009276C7"/>
    <w:rsid w:val="00930874"/>
    <w:rsid w:val="00957861"/>
    <w:rsid w:val="009A529F"/>
    <w:rsid w:val="009B4393"/>
    <w:rsid w:val="009D35AC"/>
    <w:rsid w:val="009F314E"/>
    <w:rsid w:val="00A17D95"/>
    <w:rsid w:val="00A21EC8"/>
    <w:rsid w:val="00A62DAB"/>
    <w:rsid w:val="00A637FA"/>
    <w:rsid w:val="00A82F08"/>
    <w:rsid w:val="00A855E0"/>
    <w:rsid w:val="00A87F17"/>
    <w:rsid w:val="00A91FCE"/>
    <w:rsid w:val="00AB62CE"/>
    <w:rsid w:val="00AF18DB"/>
    <w:rsid w:val="00B169AA"/>
    <w:rsid w:val="00B24FBC"/>
    <w:rsid w:val="00B54C74"/>
    <w:rsid w:val="00B565AB"/>
    <w:rsid w:val="00BB491E"/>
    <w:rsid w:val="00C07104"/>
    <w:rsid w:val="00C34250"/>
    <w:rsid w:val="00C86A86"/>
    <w:rsid w:val="00CC6749"/>
    <w:rsid w:val="00CE3C10"/>
    <w:rsid w:val="00D05E46"/>
    <w:rsid w:val="00D7124C"/>
    <w:rsid w:val="00D77BF9"/>
    <w:rsid w:val="00DA6349"/>
    <w:rsid w:val="00DB5A98"/>
    <w:rsid w:val="00DF2142"/>
    <w:rsid w:val="00E057B4"/>
    <w:rsid w:val="00E34D90"/>
    <w:rsid w:val="00E45002"/>
    <w:rsid w:val="00E941AB"/>
    <w:rsid w:val="00EB204C"/>
    <w:rsid w:val="00F15C11"/>
    <w:rsid w:val="00FB5FD5"/>
    <w:rsid w:val="00FE7413"/>
    <w:rsid w:val="00FF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24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2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28C"/>
  </w:style>
  <w:style w:type="paragraph" w:styleId="Piedepgina">
    <w:name w:val="footer"/>
    <w:basedOn w:val="Normal"/>
    <w:link w:val="PiedepginaCar"/>
    <w:uiPriority w:val="99"/>
    <w:unhideWhenUsed/>
    <w:rsid w:val="0082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28C"/>
  </w:style>
  <w:style w:type="paragraph" w:styleId="Textodeglobo">
    <w:name w:val="Balloon Text"/>
    <w:basedOn w:val="Normal"/>
    <w:link w:val="TextodegloboCar"/>
    <w:uiPriority w:val="99"/>
    <w:semiHidden/>
    <w:unhideWhenUsed/>
    <w:rsid w:val="0082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2428C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521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5211"/>
    <w:rPr>
      <w:rFonts w:asciiTheme="minorHAnsi" w:eastAsiaTheme="minorHAnsi" w:hAnsiTheme="minorHAnsi" w:cstheme="minorBidi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C5211"/>
    <w:rPr>
      <w:vertAlign w:val="superscript"/>
    </w:rPr>
  </w:style>
  <w:style w:type="table" w:styleId="Sombreadoclaro-nfasis5">
    <w:name w:val="Light Shading Accent 5"/>
    <w:basedOn w:val="Tablanormal"/>
    <w:uiPriority w:val="60"/>
    <w:rsid w:val="009B439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9B439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24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2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28C"/>
  </w:style>
  <w:style w:type="paragraph" w:styleId="Piedepgina">
    <w:name w:val="footer"/>
    <w:basedOn w:val="Normal"/>
    <w:link w:val="PiedepginaCar"/>
    <w:uiPriority w:val="99"/>
    <w:unhideWhenUsed/>
    <w:rsid w:val="0082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28C"/>
  </w:style>
  <w:style w:type="paragraph" w:styleId="Textodeglobo">
    <w:name w:val="Balloon Text"/>
    <w:basedOn w:val="Normal"/>
    <w:link w:val="TextodegloboCar"/>
    <w:uiPriority w:val="99"/>
    <w:semiHidden/>
    <w:unhideWhenUsed/>
    <w:rsid w:val="0082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2428C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521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5211"/>
    <w:rPr>
      <w:rFonts w:asciiTheme="minorHAnsi" w:eastAsiaTheme="minorHAnsi" w:hAnsiTheme="minorHAnsi" w:cstheme="minorBidi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C5211"/>
    <w:rPr>
      <w:vertAlign w:val="superscript"/>
    </w:rPr>
  </w:style>
  <w:style w:type="table" w:styleId="Sombreadoclaro-nfasis5">
    <w:name w:val="Light Shading Accent 5"/>
    <w:basedOn w:val="Tablanormal"/>
    <w:uiPriority w:val="60"/>
    <w:rsid w:val="009B439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9B439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44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9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72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21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239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783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39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888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401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458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558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693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916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554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5536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239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956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0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7971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5855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9087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01051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3781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463754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480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887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125238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PALACIOS\Desktop\Abril%202011\MARCA%20FAU\MARCA%20FAU\DIRECS\INVEST\CARTA%20INVES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0A1B1-CFC6-4FFC-A554-2E2967C4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INVEST.dotx</Template>
  <TotalTime>27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DE DISEÑO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DE DISEÑO</dc:title>
  <dc:creator>Catherinne Palacios</dc:creator>
  <cp:lastModifiedBy>Sandra Rivera M.</cp:lastModifiedBy>
  <cp:revision>5</cp:revision>
  <cp:lastPrinted>2014-03-28T17:22:00Z</cp:lastPrinted>
  <dcterms:created xsi:type="dcterms:W3CDTF">2014-03-28T19:37:00Z</dcterms:created>
  <dcterms:modified xsi:type="dcterms:W3CDTF">2014-03-28T20:08:00Z</dcterms:modified>
</cp:coreProperties>
</file>